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000" w:firstRow="0" w:lastRow="0" w:firstColumn="0" w:lastColumn="0" w:noHBand="0" w:noVBand="0"/>
      </w:tblPr>
      <w:tblGrid>
        <w:gridCol w:w="4624"/>
        <w:gridCol w:w="5086"/>
      </w:tblGrid>
      <w:tr w:rsidR="00387CEE" w:rsidRPr="00F92C82" w14:paraId="6D8AC604" w14:textId="77777777" w:rsidTr="00284135">
        <w:trPr>
          <w:cantSplit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A156C5" w14:textId="6AC5795A" w:rsidR="00387CEE" w:rsidRPr="00387CEE" w:rsidRDefault="002C24CC" w:rsidP="00284135">
            <w:pPr>
              <w:spacing w:beforeLines="60" w:before="144" w:afterLines="60" w:after="144"/>
              <w:jc w:val="center"/>
              <w:rPr>
                <w:rFonts w:ascii="Arial" w:hAnsi="Arial"/>
                <w:b/>
                <w:caps/>
                <w:sz w:val="22"/>
                <w:szCs w:val="22"/>
              </w:rPr>
            </w:pPr>
            <w:r>
              <w:rPr>
                <w:rFonts w:ascii="Arial" w:hAnsi="Arial"/>
                <w:b/>
                <w:caps/>
                <w:sz w:val="22"/>
                <w:szCs w:val="22"/>
              </w:rPr>
              <w:t>CCA NEW PROGRAM DEVELOPMENT FORM</w:t>
            </w:r>
          </w:p>
        </w:tc>
      </w:tr>
      <w:tr w:rsidR="006911E4" w:rsidRPr="00F92C82" w14:paraId="5D255C9B" w14:textId="77777777" w:rsidTr="00387CEE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6A5B" w14:textId="6481A93B" w:rsidR="003A7BF8" w:rsidRPr="00F92C82" w:rsidRDefault="001160AC" w:rsidP="00D268F6">
            <w:pPr>
              <w:pStyle w:val="Blocklabel"/>
              <w:spacing w:beforeLines="60" w:before="144" w:afterLines="60" w:after="144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Title of Proposed New Program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C1C46" w14:textId="370F8A29" w:rsidR="00525B46" w:rsidRPr="00634816" w:rsidRDefault="00525B46" w:rsidP="00FC25AD">
            <w:pPr>
              <w:spacing w:beforeLines="60" w:before="144" w:afterLines="60" w:after="144"/>
              <w:rPr>
                <w:rFonts w:ascii="Arial" w:hAnsi="Arial"/>
                <w:sz w:val="22"/>
                <w:szCs w:val="22"/>
              </w:rPr>
            </w:pPr>
          </w:p>
        </w:tc>
      </w:tr>
      <w:tr w:rsidR="006911E4" w:rsidRPr="00F92C82" w14:paraId="6AB6027F" w14:textId="77777777" w:rsidTr="00387CEE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8278" w14:textId="53563DB9" w:rsidR="003A7BF8" w:rsidRPr="00F92C82" w:rsidRDefault="001160AC" w:rsidP="00D268F6">
            <w:pPr>
              <w:pStyle w:val="Blocklabel"/>
              <w:spacing w:beforeLines="60" w:before="144" w:afterLines="60" w:after="144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Person</w:t>
            </w:r>
            <w:r w:rsidR="00634816">
              <w:rPr>
                <w:rFonts w:ascii="Arial" w:hAnsi="Arial"/>
                <w:szCs w:val="22"/>
              </w:rPr>
              <w:t>(s)</w:t>
            </w:r>
            <w:r>
              <w:rPr>
                <w:rFonts w:ascii="Arial" w:hAnsi="Arial"/>
                <w:szCs w:val="22"/>
              </w:rPr>
              <w:t xml:space="preserve"> submitting the proposal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40B65" w14:textId="4FF53E65" w:rsidR="00525B46" w:rsidRPr="00634816" w:rsidRDefault="00525B46" w:rsidP="00FC25AD">
            <w:pPr>
              <w:pStyle w:val="BlockText1"/>
              <w:spacing w:beforeLines="60" w:before="144" w:afterLines="60" w:after="144"/>
              <w:rPr>
                <w:rFonts w:ascii="Arial" w:hAnsi="Arial"/>
                <w:szCs w:val="22"/>
              </w:rPr>
            </w:pPr>
          </w:p>
        </w:tc>
      </w:tr>
      <w:tr w:rsidR="0025220D" w:rsidRPr="00F92C82" w14:paraId="158424B8" w14:textId="77777777" w:rsidTr="00387CEE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25D4" w14:textId="7C7B10CD" w:rsidR="001160AC" w:rsidRDefault="00474D19" w:rsidP="00D268F6">
            <w:pPr>
              <w:pStyle w:val="Blocklabel"/>
              <w:spacing w:beforeLines="60" w:before="144" w:afterLines="60" w:after="144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 xml:space="preserve">CCA </w:t>
            </w:r>
            <w:r w:rsidR="001160AC">
              <w:rPr>
                <w:rFonts w:ascii="Arial" w:hAnsi="Arial"/>
                <w:szCs w:val="22"/>
              </w:rPr>
              <w:t>Champion for proposed program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2D0776" w14:textId="03A634DC" w:rsidR="00525B46" w:rsidRPr="00474D19" w:rsidRDefault="00474D19" w:rsidP="00FC25AD">
            <w:pPr>
              <w:pStyle w:val="BlockText1"/>
              <w:spacing w:beforeLines="60" w:before="144" w:afterLines="60" w:after="144"/>
              <w:rPr>
                <w:rFonts w:ascii="Arial" w:hAnsi="Arial"/>
                <w:i/>
                <w:szCs w:val="22"/>
              </w:rPr>
            </w:pPr>
            <w:r w:rsidRPr="00474D19">
              <w:rPr>
                <w:rFonts w:ascii="Arial" w:hAnsi="Arial"/>
                <w:i/>
                <w:szCs w:val="22"/>
              </w:rPr>
              <w:t>Champion must be a member of CCA</w:t>
            </w:r>
          </w:p>
        </w:tc>
      </w:tr>
      <w:tr w:rsidR="006911E4" w:rsidRPr="00F92C82" w14:paraId="0C5DBCD7" w14:textId="77777777" w:rsidTr="00387CEE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43D2" w14:textId="45FDDB94" w:rsidR="001160AC" w:rsidRDefault="001160AC" w:rsidP="00D268F6">
            <w:pPr>
              <w:pStyle w:val="Blocklabel"/>
              <w:spacing w:beforeLines="60" w:before="144" w:afterLines="60" w:after="144"/>
              <w:rPr>
                <w:rFonts w:ascii="Arial" w:hAnsi="Arial"/>
                <w:szCs w:val="22"/>
              </w:rPr>
            </w:pPr>
            <w:r>
              <w:rPr>
                <w:rFonts w:ascii="Arial" w:hAnsi="Arial"/>
                <w:szCs w:val="22"/>
              </w:rPr>
              <w:t>Subcommittee in charge of proposed program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0D9D71" w14:textId="77F1A592" w:rsidR="00525B46" w:rsidRPr="00F92C82" w:rsidRDefault="00525B46" w:rsidP="00FC25AD">
            <w:pPr>
              <w:pStyle w:val="BlockText1"/>
              <w:spacing w:beforeLines="60" w:before="144" w:afterLines="60" w:after="144"/>
              <w:rPr>
                <w:rFonts w:ascii="Arial" w:hAnsi="Arial"/>
                <w:szCs w:val="22"/>
              </w:rPr>
            </w:pPr>
          </w:p>
        </w:tc>
      </w:tr>
      <w:tr w:rsidR="001413B3" w:rsidRPr="00F92C82" w14:paraId="5B76EA7C" w14:textId="77777777" w:rsidTr="00284135">
        <w:trPr>
          <w:cantSplit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8AB60D" w14:textId="5314B09C" w:rsidR="001413B3" w:rsidRPr="00387CEE" w:rsidRDefault="001160AC" w:rsidP="00284135">
            <w:pPr>
              <w:pStyle w:val="BlockText1"/>
              <w:spacing w:beforeLines="60" w:before="144" w:afterLines="60" w:after="144"/>
              <w:jc w:val="center"/>
              <w:rPr>
                <w:rFonts w:ascii="Arial" w:hAnsi="Arial"/>
                <w:b/>
                <w:caps/>
                <w:szCs w:val="22"/>
              </w:rPr>
            </w:pPr>
            <w:r>
              <w:rPr>
                <w:rFonts w:ascii="Arial" w:hAnsi="Arial"/>
                <w:b/>
                <w:caps/>
                <w:szCs w:val="22"/>
              </w:rPr>
              <w:t>PROPOSAL</w:t>
            </w:r>
          </w:p>
        </w:tc>
      </w:tr>
      <w:tr w:rsidR="0068760F" w:rsidRPr="00F92C82" w14:paraId="3828E6E4" w14:textId="77777777" w:rsidTr="001F613F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881C" w14:textId="27E76B1E" w:rsidR="001160AC" w:rsidRPr="00F92C82" w:rsidRDefault="001160AC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b/>
                <w:szCs w:val="22"/>
              </w:rPr>
            </w:pPr>
            <w:r>
              <w:rPr>
                <w:rFonts w:ascii="Arial" w:hAnsi="Arial"/>
                <w:b/>
                <w:szCs w:val="22"/>
              </w:rPr>
              <w:t>Proposal Description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40036" w14:textId="7E6953C6" w:rsidR="001160AC" w:rsidRPr="00525B46" w:rsidRDefault="00525B46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i/>
                <w:szCs w:val="22"/>
              </w:rPr>
            </w:pPr>
            <w:r w:rsidRPr="00525B46">
              <w:rPr>
                <w:rFonts w:ascii="Arial" w:hAnsi="Arial"/>
                <w:i/>
                <w:szCs w:val="22"/>
              </w:rPr>
              <w:t>Describe the proposed program</w:t>
            </w:r>
          </w:p>
        </w:tc>
      </w:tr>
      <w:tr w:rsidR="0025220D" w:rsidRPr="00F92C82" w14:paraId="706E392A" w14:textId="77777777" w:rsidTr="001F613F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BB29" w14:textId="0EF2E72D" w:rsidR="00525B46" w:rsidRDefault="00525B46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b/>
                <w:szCs w:val="22"/>
              </w:rPr>
            </w:pPr>
            <w:r>
              <w:rPr>
                <w:rFonts w:ascii="Arial" w:hAnsi="Arial"/>
                <w:b/>
                <w:szCs w:val="22"/>
              </w:rPr>
              <w:t>Rationale for proposed program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B519B" w14:textId="77777777" w:rsidR="00525B46" w:rsidRPr="00525B46" w:rsidRDefault="00525B46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i/>
                <w:szCs w:val="22"/>
              </w:rPr>
            </w:pPr>
            <w:r w:rsidRPr="00525B46">
              <w:rPr>
                <w:rFonts w:ascii="Arial" w:hAnsi="Arial"/>
                <w:i/>
                <w:szCs w:val="22"/>
              </w:rPr>
              <w:t>How is it different from current programs?</w:t>
            </w:r>
          </w:p>
          <w:p w14:paraId="369AEC76" w14:textId="73FE24B6" w:rsidR="00525B46" w:rsidRPr="00F92C82" w:rsidRDefault="00525B46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b/>
                <w:szCs w:val="22"/>
              </w:rPr>
            </w:pPr>
            <w:r w:rsidRPr="00525B46">
              <w:rPr>
                <w:rFonts w:ascii="Arial" w:hAnsi="Arial"/>
                <w:i/>
                <w:szCs w:val="22"/>
              </w:rPr>
              <w:t>What needs will it fill?</w:t>
            </w:r>
          </w:p>
        </w:tc>
      </w:tr>
      <w:tr w:rsidR="0025220D" w:rsidRPr="00F92C82" w14:paraId="686DF8AB" w14:textId="77777777" w:rsidTr="001F613F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1FB2" w14:textId="60D7406A" w:rsidR="001160AC" w:rsidRDefault="001160AC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b/>
                <w:szCs w:val="22"/>
              </w:rPr>
            </w:pPr>
            <w:r>
              <w:rPr>
                <w:rFonts w:ascii="Arial" w:hAnsi="Arial"/>
                <w:b/>
                <w:szCs w:val="22"/>
              </w:rPr>
              <w:t>Time frame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518D" w14:textId="77777777" w:rsidR="00525B46" w:rsidRPr="00525B46" w:rsidRDefault="00525B46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i/>
                <w:szCs w:val="22"/>
              </w:rPr>
            </w:pPr>
            <w:r w:rsidRPr="00525B46">
              <w:rPr>
                <w:rFonts w:ascii="Arial" w:hAnsi="Arial"/>
                <w:i/>
                <w:szCs w:val="22"/>
              </w:rPr>
              <w:t>What is the proposed starting date?</w:t>
            </w:r>
          </w:p>
          <w:p w14:paraId="59E2AF5A" w14:textId="293137A8" w:rsidR="001160AC" w:rsidRPr="00F92C82" w:rsidRDefault="00525B46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b/>
                <w:szCs w:val="22"/>
              </w:rPr>
            </w:pPr>
            <w:r w:rsidRPr="00525B46">
              <w:rPr>
                <w:rFonts w:ascii="Arial" w:hAnsi="Arial"/>
                <w:i/>
                <w:szCs w:val="22"/>
              </w:rPr>
              <w:t>How often will it take place?</w:t>
            </w:r>
          </w:p>
        </w:tc>
      </w:tr>
      <w:tr w:rsidR="006911E4" w:rsidRPr="00F92C82" w14:paraId="48D2B56F" w14:textId="77777777" w:rsidTr="001F613F">
        <w:trPr>
          <w:cantSplit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6066" w14:textId="711B8C06" w:rsidR="0068760F" w:rsidRDefault="0068760F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b/>
                <w:szCs w:val="22"/>
              </w:rPr>
            </w:pPr>
            <w:r>
              <w:rPr>
                <w:rFonts w:ascii="Arial" w:hAnsi="Arial"/>
                <w:b/>
                <w:szCs w:val="22"/>
              </w:rPr>
              <w:t>CCA agenda request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80674" w14:textId="77777777" w:rsidR="0068760F" w:rsidRDefault="0068760F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i/>
                <w:szCs w:val="22"/>
              </w:rPr>
            </w:pPr>
            <w:r>
              <w:rPr>
                <w:rFonts w:ascii="Arial" w:hAnsi="Arial"/>
                <w:i/>
                <w:szCs w:val="22"/>
              </w:rPr>
              <w:t>When will the proposal be brought to CCA?</w:t>
            </w:r>
          </w:p>
          <w:p w14:paraId="63CCF4A8" w14:textId="22B73590" w:rsidR="0068760F" w:rsidRPr="00525B46" w:rsidRDefault="0068760F" w:rsidP="00D268F6">
            <w:pPr>
              <w:pStyle w:val="BlockText1"/>
              <w:spacing w:beforeLines="60" w:before="144" w:afterLines="60" w:after="144"/>
              <w:rPr>
                <w:rFonts w:ascii="Arial" w:hAnsi="Arial"/>
                <w:i/>
                <w:szCs w:val="22"/>
              </w:rPr>
            </w:pPr>
            <w:r>
              <w:rPr>
                <w:rFonts w:ascii="Arial" w:hAnsi="Arial"/>
                <w:i/>
                <w:szCs w:val="22"/>
              </w:rPr>
              <w:t>Who will present the proposal?</w:t>
            </w:r>
          </w:p>
        </w:tc>
      </w:tr>
      <w:tr w:rsidR="00455132" w:rsidRPr="00F92C82" w14:paraId="67282537" w14:textId="77777777" w:rsidTr="00284135">
        <w:trPr>
          <w:cantSplit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28E00D" w14:textId="34BA1267" w:rsidR="00455132" w:rsidRPr="00387CEE" w:rsidRDefault="00455132" w:rsidP="00284135">
            <w:pPr>
              <w:pStyle w:val="BlockText1"/>
              <w:spacing w:beforeLines="60" w:before="144" w:afterLines="60" w:after="144"/>
              <w:jc w:val="center"/>
              <w:rPr>
                <w:rFonts w:ascii="Arial" w:hAnsi="Arial"/>
                <w:b/>
                <w:caps/>
                <w:szCs w:val="22"/>
              </w:rPr>
            </w:pPr>
            <w:r w:rsidRPr="00387CEE">
              <w:rPr>
                <w:rFonts w:ascii="Arial" w:hAnsi="Arial"/>
                <w:b/>
                <w:caps/>
                <w:szCs w:val="22"/>
              </w:rPr>
              <w:t>Resources</w:t>
            </w:r>
          </w:p>
        </w:tc>
      </w:tr>
      <w:tr w:rsidR="006911E4" w:rsidRPr="00F92C82" w14:paraId="01015991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0A28AEA9" w14:textId="4192CEE5" w:rsidR="00455132" w:rsidRPr="00F92C82" w:rsidRDefault="001160AC" w:rsidP="00D268F6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Resources </w:t>
            </w:r>
            <w:r w:rsidR="00525B46">
              <w:rPr>
                <w:rFonts w:ascii="Arial" w:hAnsi="Arial"/>
                <w:b/>
                <w:sz w:val="22"/>
                <w:szCs w:val="22"/>
              </w:rPr>
              <w:t>required</w:t>
            </w:r>
          </w:p>
        </w:tc>
        <w:tc>
          <w:tcPr>
            <w:tcW w:w="0" w:type="auto"/>
          </w:tcPr>
          <w:p w14:paraId="11B4DF5F" w14:textId="0D790FBC" w:rsidR="00455132" w:rsidRPr="006911E4" w:rsidRDefault="006911E4" w:rsidP="001160AC">
            <w:pPr>
              <w:spacing w:before="60" w:after="60"/>
              <w:rPr>
                <w:rFonts w:ascii="Arial" w:hAnsi="Arial"/>
                <w:i/>
                <w:sz w:val="22"/>
                <w:szCs w:val="22"/>
              </w:rPr>
            </w:pPr>
            <w:r w:rsidRPr="006911E4">
              <w:rPr>
                <w:rFonts w:ascii="Arial" w:hAnsi="Arial"/>
                <w:i/>
                <w:sz w:val="22"/>
                <w:szCs w:val="22"/>
              </w:rPr>
              <w:t>What is the total budget request?</w:t>
            </w:r>
          </w:p>
          <w:p w14:paraId="7C1B273F" w14:textId="77777777" w:rsidR="006911E4" w:rsidRPr="006911E4" w:rsidRDefault="006911E4" w:rsidP="001160AC">
            <w:pPr>
              <w:spacing w:before="60" w:after="60"/>
              <w:rPr>
                <w:rFonts w:ascii="Arial" w:hAnsi="Arial"/>
                <w:i/>
                <w:sz w:val="22"/>
                <w:szCs w:val="22"/>
              </w:rPr>
            </w:pPr>
            <w:r w:rsidRPr="006911E4">
              <w:rPr>
                <w:rFonts w:ascii="Arial" w:hAnsi="Arial"/>
                <w:i/>
                <w:sz w:val="22"/>
                <w:szCs w:val="22"/>
              </w:rPr>
              <w:t>What is the preferred location?</w:t>
            </w:r>
          </w:p>
          <w:p w14:paraId="527C2E19" w14:textId="3C3FF34A" w:rsidR="006911E4" w:rsidRPr="001160AC" w:rsidRDefault="006911E4" w:rsidP="001160AC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  <w:r w:rsidRPr="006911E4">
              <w:rPr>
                <w:rFonts w:ascii="Arial" w:hAnsi="Arial"/>
                <w:i/>
                <w:sz w:val="22"/>
                <w:szCs w:val="22"/>
              </w:rPr>
              <w:t>What materials are required?</w:t>
            </w:r>
          </w:p>
        </w:tc>
      </w:tr>
      <w:tr w:rsidR="006911E4" w:rsidRPr="00F92C82" w14:paraId="7F308C4F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77E4647C" w14:textId="1421EFB9" w:rsidR="006911E4" w:rsidRDefault="006911E4" w:rsidP="00D268F6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Fiscal impact on existing programs</w:t>
            </w:r>
          </w:p>
        </w:tc>
        <w:tc>
          <w:tcPr>
            <w:tcW w:w="0" w:type="auto"/>
          </w:tcPr>
          <w:p w14:paraId="0FEFD7A5" w14:textId="7F0AD996" w:rsidR="006911E4" w:rsidRPr="006911E4" w:rsidRDefault="006911E4" w:rsidP="001160AC">
            <w:pPr>
              <w:spacing w:before="60" w:after="60"/>
              <w:rPr>
                <w:rFonts w:ascii="Arial" w:hAnsi="Arial"/>
                <w:i/>
                <w:sz w:val="22"/>
                <w:szCs w:val="22"/>
              </w:rPr>
            </w:pPr>
            <w:r w:rsidRPr="006911E4">
              <w:rPr>
                <w:rFonts w:ascii="Arial" w:hAnsi="Arial"/>
                <w:i/>
                <w:sz w:val="22"/>
                <w:szCs w:val="22"/>
              </w:rPr>
              <w:t>Is the request a reallocation of funds, or a new request?</w:t>
            </w:r>
          </w:p>
        </w:tc>
      </w:tr>
      <w:tr w:rsidR="006911E4" w:rsidRPr="00F92C82" w14:paraId="19DF807D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2BD5B30B" w14:textId="7B297E23" w:rsidR="00455132" w:rsidRPr="00F92C82" w:rsidRDefault="001160AC" w:rsidP="00D268F6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Impact on existing programs</w:t>
            </w:r>
          </w:p>
        </w:tc>
        <w:tc>
          <w:tcPr>
            <w:tcW w:w="0" w:type="auto"/>
          </w:tcPr>
          <w:p w14:paraId="1B9763E1" w14:textId="00EDF342" w:rsidR="00455132" w:rsidRPr="00AB1A1C" w:rsidRDefault="00455132" w:rsidP="00D268F6">
            <w:pPr>
              <w:spacing w:before="60" w:after="60"/>
              <w:rPr>
                <w:rFonts w:ascii="Arial" w:hAnsi="Arial"/>
                <w:i/>
                <w:sz w:val="22"/>
                <w:szCs w:val="22"/>
              </w:rPr>
            </w:pPr>
          </w:p>
        </w:tc>
      </w:tr>
      <w:tr w:rsidR="006911E4" w:rsidRPr="00F92C82" w14:paraId="1CA099EC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</w:tcPr>
          <w:p w14:paraId="1BA9398C" w14:textId="77777777" w:rsidR="00455132" w:rsidRPr="00F92C82" w:rsidRDefault="00455132" w:rsidP="00D268F6">
            <w:pPr>
              <w:spacing w:before="60" w:after="60"/>
              <w:rPr>
                <w:rFonts w:ascii="Arial" w:hAnsi="Arial"/>
                <w:b/>
                <w:sz w:val="22"/>
                <w:szCs w:val="22"/>
              </w:rPr>
            </w:pPr>
            <w:r w:rsidRPr="00F92C82">
              <w:rPr>
                <w:rFonts w:ascii="Arial" w:hAnsi="Arial"/>
                <w:b/>
                <w:sz w:val="22"/>
                <w:szCs w:val="22"/>
              </w:rPr>
              <w:t>Proposed Partners</w:t>
            </w:r>
          </w:p>
        </w:tc>
        <w:tc>
          <w:tcPr>
            <w:tcW w:w="0" w:type="auto"/>
          </w:tcPr>
          <w:p w14:paraId="6E99C828" w14:textId="3C8A303E" w:rsidR="00455132" w:rsidRPr="00AB1A1C" w:rsidRDefault="00455132" w:rsidP="00D268F6">
            <w:pPr>
              <w:spacing w:before="60" w:after="60"/>
              <w:rPr>
                <w:rFonts w:ascii="Arial" w:hAnsi="Arial"/>
                <w:i/>
                <w:sz w:val="22"/>
                <w:szCs w:val="22"/>
              </w:rPr>
            </w:pPr>
          </w:p>
        </w:tc>
      </w:tr>
      <w:tr w:rsidR="006911E4" w:rsidRPr="00F92C82" w14:paraId="2E1FDA3A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  <w:shd w:val="clear" w:color="auto" w:fill="auto"/>
          </w:tcPr>
          <w:p w14:paraId="23A66D1C" w14:textId="7ECF1EC7" w:rsidR="00430F61" w:rsidRPr="00F92C82" w:rsidRDefault="00525B46" w:rsidP="00FC25AD">
            <w:pPr>
              <w:spacing w:before="60" w:after="6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Related </w:t>
            </w:r>
            <w:r w:rsidR="00430F61" w:rsidRPr="00F92C82">
              <w:rPr>
                <w:rFonts w:ascii="Arial" w:hAnsi="Arial"/>
                <w:b/>
                <w:sz w:val="22"/>
                <w:szCs w:val="22"/>
              </w:rPr>
              <w:t xml:space="preserve">Online </w:t>
            </w:r>
            <w:r w:rsidR="00430F61">
              <w:rPr>
                <w:rFonts w:ascii="Arial" w:hAnsi="Arial"/>
                <w:b/>
                <w:sz w:val="22"/>
                <w:szCs w:val="22"/>
              </w:rPr>
              <w:t xml:space="preserve">and Print </w:t>
            </w:r>
            <w:r w:rsidR="00430F61" w:rsidRPr="00F92C82">
              <w:rPr>
                <w:rFonts w:ascii="Arial" w:hAnsi="Arial"/>
                <w:b/>
                <w:sz w:val="22"/>
                <w:szCs w:val="22"/>
              </w:rPr>
              <w:t>Resources</w:t>
            </w:r>
          </w:p>
        </w:tc>
        <w:tc>
          <w:tcPr>
            <w:tcW w:w="0" w:type="auto"/>
            <w:shd w:val="clear" w:color="auto" w:fill="auto"/>
          </w:tcPr>
          <w:p w14:paraId="26733E0A" w14:textId="77777777" w:rsidR="00430F61" w:rsidRPr="00AB1A1C" w:rsidRDefault="00430F61" w:rsidP="00525B46">
            <w:pPr>
              <w:spacing w:before="60" w:after="60"/>
              <w:rPr>
                <w:rFonts w:ascii="Arial" w:hAnsi="Arial"/>
                <w:i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68760F" w:rsidRPr="00F92C82" w14:paraId="33BC674A" w14:textId="77777777" w:rsidTr="006876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  <w:gridSpan w:val="2"/>
            <w:shd w:val="clear" w:color="auto" w:fill="D9D9D9" w:themeFill="background1" w:themeFillShade="D9"/>
          </w:tcPr>
          <w:p w14:paraId="23ACB585" w14:textId="769D74D4" w:rsidR="0068760F" w:rsidRPr="0068760F" w:rsidRDefault="0068760F" w:rsidP="0068760F">
            <w:pPr>
              <w:pStyle w:val="BlockText1"/>
              <w:spacing w:beforeLines="60" w:before="144" w:afterLines="60" w:after="144"/>
              <w:jc w:val="center"/>
              <w:rPr>
                <w:rFonts w:ascii="Arial" w:hAnsi="Arial"/>
                <w:b/>
                <w:szCs w:val="22"/>
              </w:rPr>
            </w:pPr>
            <w:r w:rsidRPr="0068760F">
              <w:rPr>
                <w:rFonts w:ascii="Arial" w:hAnsi="Arial"/>
                <w:b/>
                <w:szCs w:val="22"/>
              </w:rPr>
              <w:t>SIGNATURES</w:t>
            </w:r>
          </w:p>
        </w:tc>
      </w:tr>
      <w:tr w:rsidR="006911E4" w:rsidRPr="00F92C82" w14:paraId="41213CEF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  <w:shd w:val="clear" w:color="auto" w:fill="auto"/>
          </w:tcPr>
          <w:p w14:paraId="76BF36E8" w14:textId="32E57DF8" w:rsidR="0068760F" w:rsidRDefault="0068760F" w:rsidP="00FC25AD">
            <w:pPr>
              <w:spacing w:before="60" w:after="6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CCA Chair</w:t>
            </w:r>
          </w:p>
        </w:tc>
        <w:tc>
          <w:tcPr>
            <w:tcW w:w="0" w:type="auto"/>
            <w:shd w:val="clear" w:color="auto" w:fill="auto"/>
          </w:tcPr>
          <w:p w14:paraId="20AA523A" w14:textId="77777777" w:rsidR="0068760F" w:rsidRDefault="0068760F" w:rsidP="00525B4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</w:p>
        </w:tc>
      </w:tr>
      <w:tr w:rsidR="006911E4" w:rsidRPr="00F92C82" w14:paraId="44422D53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  <w:shd w:val="clear" w:color="auto" w:fill="auto"/>
          </w:tcPr>
          <w:p w14:paraId="3D3D8DBB" w14:textId="4864009D" w:rsidR="0068760F" w:rsidRDefault="0068760F" w:rsidP="00FC25AD">
            <w:pPr>
              <w:spacing w:before="60" w:after="6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Subcommittee Chairs and Co-Chairs</w:t>
            </w:r>
          </w:p>
        </w:tc>
        <w:tc>
          <w:tcPr>
            <w:tcW w:w="0" w:type="auto"/>
            <w:shd w:val="clear" w:color="auto" w:fill="auto"/>
          </w:tcPr>
          <w:p w14:paraId="153BFEB3" w14:textId="77777777" w:rsidR="0068760F" w:rsidRDefault="0068760F" w:rsidP="00525B4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</w:p>
          <w:p w14:paraId="5095904D" w14:textId="77777777" w:rsidR="0068760F" w:rsidRDefault="0068760F" w:rsidP="00525B4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</w:p>
          <w:p w14:paraId="318F2EB6" w14:textId="77777777" w:rsidR="0068760F" w:rsidRDefault="0068760F" w:rsidP="00525B4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</w:p>
          <w:p w14:paraId="5BF6DE3D" w14:textId="77777777" w:rsidR="0068760F" w:rsidRDefault="0068760F" w:rsidP="00525B4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</w:p>
          <w:p w14:paraId="7D731D91" w14:textId="5CFFCA0B" w:rsidR="0068760F" w:rsidRPr="00F92C82" w:rsidRDefault="0068760F" w:rsidP="00525B4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</w:p>
        </w:tc>
      </w:tr>
      <w:tr w:rsidR="006911E4" w:rsidRPr="00F92C82" w14:paraId="110BA49E" w14:textId="77777777" w:rsidTr="00387C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0" w:type="auto"/>
            <w:shd w:val="clear" w:color="auto" w:fill="auto"/>
          </w:tcPr>
          <w:p w14:paraId="0F81CB0D" w14:textId="3C815343" w:rsidR="0068760F" w:rsidRDefault="0068760F" w:rsidP="00FC25AD">
            <w:pPr>
              <w:spacing w:before="60" w:after="6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>ACS Liaison</w:t>
            </w:r>
          </w:p>
        </w:tc>
        <w:tc>
          <w:tcPr>
            <w:tcW w:w="0" w:type="auto"/>
            <w:shd w:val="clear" w:color="auto" w:fill="auto"/>
          </w:tcPr>
          <w:p w14:paraId="015766B3" w14:textId="77777777" w:rsidR="0068760F" w:rsidRDefault="0068760F" w:rsidP="00525B4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4793DF5C" w14:textId="291E6597" w:rsidR="00B764AA" w:rsidRPr="00F92C82" w:rsidRDefault="00B764AA" w:rsidP="00284135">
      <w:pPr>
        <w:rPr>
          <w:rFonts w:ascii="Arial" w:hAnsi="Arial"/>
          <w:sz w:val="22"/>
          <w:szCs w:val="22"/>
        </w:rPr>
      </w:pPr>
    </w:p>
    <w:sectPr w:rsidR="00B764AA" w:rsidRPr="00F92C82" w:rsidSect="003A7BF8">
      <w:headerReference w:type="default" r:id="rId8"/>
      <w:footerReference w:type="default" r:id="rId9"/>
      <w:type w:val="oddPage"/>
      <w:pgSz w:w="12240" w:h="15840" w:code="1"/>
      <w:pgMar w:top="1440" w:right="108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7C957F" w14:textId="77777777" w:rsidR="009A64A6" w:rsidRDefault="009A64A6">
      <w:r>
        <w:separator/>
      </w:r>
    </w:p>
  </w:endnote>
  <w:endnote w:type="continuationSeparator" w:id="0">
    <w:p w14:paraId="3FBE94C5" w14:textId="77777777" w:rsidR="009A64A6" w:rsidRDefault="009A6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6210"/>
      <w:gridCol w:w="236"/>
      <w:gridCol w:w="3382"/>
    </w:tblGrid>
    <w:tr w:rsidR="00FC25AD" w14:paraId="7AF85B1C" w14:textId="77777777" w:rsidTr="003A7BF8">
      <w:trPr>
        <w:cantSplit/>
      </w:trPr>
      <w:tc>
        <w:tcPr>
          <w:tcW w:w="6210" w:type="dxa"/>
          <w:tcBorders>
            <w:top w:val="single" w:sz="18" w:space="0" w:color="auto"/>
          </w:tcBorders>
        </w:tcPr>
        <w:p w14:paraId="1E4F92CF" w14:textId="650E96C4" w:rsidR="00FC25AD" w:rsidRDefault="00FC25AD" w:rsidP="00526149">
          <w:pPr>
            <w:pStyle w:val="Footer"/>
          </w:pPr>
          <w:r>
            <w:t xml:space="preserve">Updated: </w:t>
          </w:r>
          <w:r w:rsidR="00782997">
            <w:t>8/24/19 LRS</w:t>
          </w:r>
        </w:p>
      </w:tc>
      <w:tc>
        <w:tcPr>
          <w:tcW w:w="236" w:type="dxa"/>
          <w:tcBorders>
            <w:top w:val="single" w:sz="18" w:space="0" w:color="auto"/>
          </w:tcBorders>
        </w:tcPr>
        <w:p w14:paraId="6DBFC73E" w14:textId="77777777" w:rsidR="00FC25AD" w:rsidRDefault="00FC25AD">
          <w:pPr>
            <w:pStyle w:val="HandlingCode"/>
          </w:pPr>
        </w:p>
      </w:tc>
      <w:tc>
        <w:tcPr>
          <w:tcW w:w="3382" w:type="dxa"/>
          <w:tcBorders>
            <w:top w:val="single" w:sz="18" w:space="0" w:color="auto"/>
          </w:tcBorders>
        </w:tcPr>
        <w:p w14:paraId="714B90A1" w14:textId="77777777" w:rsidR="00FC25AD" w:rsidRDefault="00FC25AD">
          <w:pPr>
            <w:pStyle w:val="Footer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296A2A">
            <w:rPr>
              <w:noProof/>
            </w:rPr>
            <w:t>1</w:t>
          </w:r>
          <w:r>
            <w:fldChar w:fldCharType="end"/>
          </w:r>
          <w:r>
            <w:t xml:space="preserve"> of </w:t>
          </w:r>
          <w:fldSimple w:instr=" numpages ">
            <w:r w:rsidR="00296A2A">
              <w:rPr>
                <w:noProof/>
              </w:rPr>
              <w:t>4</w:t>
            </w:r>
          </w:fldSimple>
        </w:p>
      </w:tc>
    </w:tr>
  </w:tbl>
  <w:p w14:paraId="24CC2D4C" w14:textId="77777777" w:rsidR="00FC25AD" w:rsidRPr="00570C78" w:rsidRDefault="00FC25AD" w:rsidP="00844C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0E30B1" w14:textId="77777777" w:rsidR="009A64A6" w:rsidRDefault="009A64A6">
      <w:r>
        <w:separator/>
      </w:r>
    </w:p>
  </w:footnote>
  <w:footnote w:type="continuationSeparator" w:id="0">
    <w:p w14:paraId="41826852" w14:textId="77777777" w:rsidR="009A64A6" w:rsidRDefault="009A6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4860"/>
      <w:gridCol w:w="4860"/>
    </w:tblGrid>
    <w:tr w:rsidR="00FC25AD" w14:paraId="622C5109" w14:textId="77777777" w:rsidTr="003A7BF8">
      <w:trPr>
        <w:cantSplit/>
      </w:trPr>
      <w:tc>
        <w:tcPr>
          <w:tcW w:w="4860" w:type="dxa"/>
        </w:tcPr>
        <w:p w14:paraId="3CEC497D" w14:textId="24B2417D" w:rsidR="00FC25AD" w:rsidRDefault="00782997" w:rsidP="00ED587C">
          <w:pPr>
            <w:pStyle w:val="Header"/>
          </w:pPr>
          <w:r>
            <w:rPr>
              <w:rFonts w:cs="Arial"/>
              <w:i/>
            </w:rPr>
            <w:t>CCA</w:t>
          </w:r>
        </w:p>
      </w:tc>
      <w:tc>
        <w:tcPr>
          <w:tcW w:w="4860" w:type="dxa"/>
        </w:tcPr>
        <w:p w14:paraId="4FCC0D70" w14:textId="3891ED82" w:rsidR="00FC25AD" w:rsidRDefault="00FC25AD" w:rsidP="00ED587C">
          <w:pPr>
            <w:pStyle w:val="Header"/>
            <w:jc w:val="right"/>
          </w:pPr>
          <w:r>
            <w:t xml:space="preserve">Title: </w:t>
          </w:r>
          <w:r w:rsidR="00782997">
            <w:rPr>
              <w:rFonts w:cs="Arial"/>
              <w:i/>
              <w:highlight w:val="lightGray"/>
            </w:rPr>
            <w:t>New Program</w:t>
          </w:r>
          <w:r w:rsidRPr="00ED587C">
            <w:rPr>
              <w:rFonts w:cs="Arial"/>
              <w:i/>
              <w:highlight w:val="lightGray"/>
            </w:rPr>
            <w:t xml:space="preserve"> Title</w:t>
          </w:r>
        </w:p>
      </w:tc>
    </w:tr>
    <w:tr w:rsidR="00FC25AD" w14:paraId="5F15A0D9" w14:textId="77777777" w:rsidTr="003A7BF8">
      <w:trPr>
        <w:cantSplit/>
      </w:trPr>
      <w:tc>
        <w:tcPr>
          <w:tcW w:w="4860" w:type="dxa"/>
          <w:tcBorders>
            <w:bottom w:val="single" w:sz="18" w:space="0" w:color="auto"/>
          </w:tcBorders>
        </w:tcPr>
        <w:p w14:paraId="592DADD2" w14:textId="4978FA27" w:rsidR="00FC25AD" w:rsidRDefault="00782997">
          <w:pPr>
            <w:pStyle w:val="Header"/>
            <w:rPr>
              <w:b/>
            </w:rPr>
          </w:pPr>
          <w:r>
            <w:t>New Program Development Form</w:t>
          </w:r>
        </w:p>
      </w:tc>
      <w:tc>
        <w:tcPr>
          <w:tcW w:w="4860" w:type="dxa"/>
          <w:tcBorders>
            <w:bottom w:val="single" w:sz="18" w:space="0" w:color="auto"/>
          </w:tcBorders>
        </w:tcPr>
        <w:p w14:paraId="48722C2D" w14:textId="21F96875" w:rsidR="00FC25AD" w:rsidRDefault="00FC25AD" w:rsidP="00ED587C">
          <w:pPr>
            <w:pStyle w:val="Header"/>
            <w:jc w:val="right"/>
          </w:pPr>
          <w:r>
            <w:t xml:space="preserve">Description: </w:t>
          </w:r>
          <w:r w:rsidRPr="00ED587C">
            <w:rPr>
              <w:rFonts w:cs="Arial"/>
              <w:i/>
              <w:highlight w:val="lightGray"/>
            </w:rPr>
            <w:t xml:space="preserve">One phrase description  </w:t>
          </w:r>
        </w:p>
      </w:tc>
    </w:tr>
  </w:tbl>
  <w:p w14:paraId="5BC89140" w14:textId="77777777" w:rsidR="00FC25AD" w:rsidRPr="00570C78" w:rsidRDefault="00FC25AD" w:rsidP="00844C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17BD3"/>
    <w:multiLevelType w:val="hybridMultilevel"/>
    <w:tmpl w:val="229ACB64"/>
    <w:lvl w:ilvl="0" w:tplc="08666F96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A2DCE"/>
    <w:multiLevelType w:val="hybridMultilevel"/>
    <w:tmpl w:val="DD9EA0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AD428B"/>
    <w:multiLevelType w:val="hybridMultilevel"/>
    <w:tmpl w:val="44562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86D8B"/>
    <w:multiLevelType w:val="hybridMultilevel"/>
    <w:tmpl w:val="6004D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27ACE"/>
    <w:multiLevelType w:val="multilevel"/>
    <w:tmpl w:val="6882C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D4F49"/>
    <w:multiLevelType w:val="hybridMultilevel"/>
    <w:tmpl w:val="BD367B3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6" w15:restartNumberingAfterBreak="0">
    <w:nsid w:val="1C245294"/>
    <w:multiLevelType w:val="hybridMultilevel"/>
    <w:tmpl w:val="9232EA46"/>
    <w:lvl w:ilvl="0" w:tplc="A238D1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074981"/>
    <w:multiLevelType w:val="hybridMultilevel"/>
    <w:tmpl w:val="5EF0ADE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FC6DF2"/>
    <w:multiLevelType w:val="hybridMultilevel"/>
    <w:tmpl w:val="221030BE"/>
    <w:lvl w:ilvl="0" w:tplc="5BDC76DC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632542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A26EA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2C0F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8A24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EBE73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BA1D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7239C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A3038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A2541"/>
    <w:multiLevelType w:val="hybridMultilevel"/>
    <w:tmpl w:val="91E0B9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C607FF"/>
    <w:multiLevelType w:val="singleLevel"/>
    <w:tmpl w:val="BF58359A"/>
    <w:lvl w:ilvl="0">
      <w:start w:val="1"/>
      <w:numFmt w:val="upperLetter"/>
      <w:lvlText w:val="%1"/>
      <w:legacy w:legacy="1" w:legacySpace="0" w:legacyIndent="0"/>
      <w:lvlJc w:val="center"/>
      <w:pPr>
        <w:ind w:left="0" w:firstLine="0"/>
      </w:pPr>
    </w:lvl>
  </w:abstractNum>
  <w:abstractNum w:abstractNumId="11" w15:restartNumberingAfterBreak="0">
    <w:nsid w:val="2D57228C"/>
    <w:multiLevelType w:val="hybridMultilevel"/>
    <w:tmpl w:val="FC2CC76C"/>
    <w:lvl w:ilvl="0" w:tplc="04090001">
      <w:start w:val="1"/>
      <w:numFmt w:val="bullet"/>
      <w:lvlText w:val=""/>
      <w:lvlJc w:val="left"/>
      <w:pPr>
        <w:ind w:left="17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2" w:hanging="360"/>
      </w:pPr>
      <w:rPr>
        <w:rFonts w:ascii="Wingdings" w:hAnsi="Wingdings" w:hint="default"/>
      </w:rPr>
    </w:lvl>
  </w:abstractNum>
  <w:abstractNum w:abstractNumId="12" w15:restartNumberingAfterBreak="0">
    <w:nsid w:val="2EB34C17"/>
    <w:multiLevelType w:val="hybridMultilevel"/>
    <w:tmpl w:val="9DA8E3BC"/>
    <w:lvl w:ilvl="0" w:tplc="A238D1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2C773E"/>
    <w:multiLevelType w:val="hybridMultilevel"/>
    <w:tmpl w:val="CE760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6769D9"/>
    <w:multiLevelType w:val="hybridMultilevel"/>
    <w:tmpl w:val="FFB20132"/>
    <w:lvl w:ilvl="0" w:tplc="32C8A446">
      <w:start w:val="1"/>
      <w:numFmt w:val="bullet"/>
      <w:lvlText w:val="o"/>
      <w:lvlJc w:val="left"/>
      <w:pPr>
        <w:ind w:left="46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1" w:tplc="B27A944C">
      <w:start w:val="1"/>
      <w:numFmt w:val="bullet"/>
      <w:lvlText w:val="•"/>
      <w:lvlJc w:val="left"/>
      <w:pPr>
        <w:ind w:left="1193" w:hanging="360"/>
      </w:pPr>
      <w:rPr>
        <w:rFonts w:hint="default"/>
      </w:rPr>
    </w:lvl>
    <w:lvl w:ilvl="2" w:tplc="B2027D3C">
      <w:start w:val="1"/>
      <w:numFmt w:val="bullet"/>
      <w:lvlText w:val="•"/>
      <w:lvlJc w:val="left"/>
      <w:pPr>
        <w:ind w:left="1926" w:hanging="360"/>
      </w:pPr>
      <w:rPr>
        <w:rFonts w:hint="default"/>
      </w:rPr>
    </w:lvl>
    <w:lvl w:ilvl="3" w:tplc="01C05ACC">
      <w:start w:val="1"/>
      <w:numFmt w:val="bullet"/>
      <w:lvlText w:val="•"/>
      <w:lvlJc w:val="left"/>
      <w:pPr>
        <w:ind w:left="2659" w:hanging="360"/>
      </w:pPr>
      <w:rPr>
        <w:rFonts w:hint="default"/>
      </w:rPr>
    </w:lvl>
    <w:lvl w:ilvl="4" w:tplc="9C6200A8">
      <w:start w:val="1"/>
      <w:numFmt w:val="bullet"/>
      <w:lvlText w:val="•"/>
      <w:lvlJc w:val="left"/>
      <w:pPr>
        <w:ind w:left="3392" w:hanging="360"/>
      </w:pPr>
      <w:rPr>
        <w:rFonts w:hint="default"/>
      </w:rPr>
    </w:lvl>
    <w:lvl w:ilvl="5" w:tplc="6F4661F0">
      <w:start w:val="1"/>
      <w:numFmt w:val="bullet"/>
      <w:lvlText w:val="•"/>
      <w:lvlJc w:val="left"/>
      <w:pPr>
        <w:ind w:left="4126" w:hanging="360"/>
      </w:pPr>
      <w:rPr>
        <w:rFonts w:hint="default"/>
      </w:rPr>
    </w:lvl>
    <w:lvl w:ilvl="6" w:tplc="C9043F68">
      <w:start w:val="1"/>
      <w:numFmt w:val="bullet"/>
      <w:lvlText w:val="•"/>
      <w:lvlJc w:val="left"/>
      <w:pPr>
        <w:ind w:left="4859" w:hanging="360"/>
      </w:pPr>
      <w:rPr>
        <w:rFonts w:hint="default"/>
      </w:rPr>
    </w:lvl>
    <w:lvl w:ilvl="7" w:tplc="06684338">
      <w:start w:val="1"/>
      <w:numFmt w:val="bullet"/>
      <w:lvlText w:val="•"/>
      <w:lvlJc w:val="left"/>
      <w:pPr>
        <w:ind w:left="5592" w:hanging="360"/>
      </w:pPr>
      <w:rPr>
        <w:rFonts w:hint="default"/>
      </w:rPr>
    </w:lvl>
    <w:lvl w:ilvl="8" w:tplc="3F20070C">
      <w:start w:val="1"/>
      <w:numFmt w:val="bullet"/>
      <w:lvlText w:val="•"/>
      <w:lvlJc w:val="left"/>
      <w:pPr>
        <w:ind w:left="6325" w:hanging="360"/>
      </w:pPr>
      <w:rPr>
        <w:rFonts w:hint="default"/>
      </w:rPr>
    </w:lvl>
  </w:abstractNum>
  <w:abstractNum w:abstractNumId="15" w15:restartNumberingAfterBreak="0">
    <w:nsid w:val="351B1C23"/>
    <w:multiLevelType w:val="hybridMultilevel"/>
    <w:tmpl w:val="5672D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8F7C5E"/>
    <w:multiLevelType w:val="hybridMultilevel"/>
    <w:tmpl w:val="D00E583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6022E51"/>
    <w:multiLevelType w:val="hybridMultilevel"/>
    <w:tmpl w:val="84A880BA"/>
    <w:lvl w:ilvl="0" w:tplc="A238D1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8" w15:restartNumberingAfterBreak="0">
    <w:nsid w:val="3D895F1C"/>
    <w:multiLevelType w:val="hybridMultilevel"/>
    <w:tmpl w:val="E6C0F86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5E24F9"/>
    <w:multiLevelType w:val="hybridMultilevel"/>
    <w:tmpl w:val="601EE0E4"/>
    <w:lvl w:ilvl="0" w:tplc="A238D1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5385B"/>
    <w:multiLevelType w:val="hybridMultilevel"/>
    <w:tmpl w:val="7F30F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D140EA"/>
    <w:multiLevelType w:val="hybridMultilevel"/>
    <w:tmpl w:val="78DABF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0B909E9"/>
    <w:multiLevelType w:val="hybridMultilevel"/>
    <w:tmpl w:val="A21CBB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FF4E04"/>
    <w:multiLevelType w:val="multilevel"/>
    <w:tmpl w:val="BD367B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4" w15:restartNumberingAfterBreak="0">
    <w:nsid w:val="553775B3"/>
    <w:multiLevelType w:val="hybridMultilevel"/>
    <w:tmpl w:val="2794E47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25" w15:restartNumberingAfterBreak="0">
    <w:nsid w:val="582B3959"/>
    <w:multiLevelType w:val="hybridMultilevel"/>
    <w:tmpl w:val="8878F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F62ABF"/>
    <w:multiLevelType w:val="hybridMultilevel"/>
    <w:tmpl w:val="3EE658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93F7FDA"/>
    <w:multiLevelType w:val="hybridMultilevel"/>
    <w:tmpl w:val="44A01596"/>
    <w:lvl w:ilvl="0" w:tplc="A238D1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262486"/>
    <w:multiLevelType w:val="hybridMultilevel"/>
    <w:tmpl w:val="A8A09EBC"/>
    <w:lvl w:ilvl="0" w:tplc="A238D1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552961"/>
    <w:multiLevelType w:val="hybridMultilevel"/>
    <w:tmpl w:val="6882C0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3E7017"/>
    <w:multiLevelType w:val="hybridMultilevel"/>
    <w:tmpl w:val="EDFC8C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99F58F2"/>
    <w:multiLevelType w:val="singleLevel"/>
    <w:tmpl w:val="9A6CCCDC"/>
    <w:lvl w:ilvl="0">
      <w:start w:val="1"/>
      <w:numFmt w:val="decimal"/>
      <w:lvlText w:val="%1"/>
      <w:legacy w:legacy="1" w:legacySpace="0" w:legacyIndent="0"/>
      <w:lvlJc w:val="center"/>
      <w:pPr>
        <w:ind w:left="0" w:firstLine="0"/>
      </w:pPr>
    </w:lvl>
  </w:abstractNum>
  <w:abstractNum w:abstractNumId="32" w15:restartNumberingAfterBreak="0">
    <w:nsid w:val="6FBC5DC6"/>
    <w:multiLevelType w:val="hybridMultilevel"/>
    <w:tmpl w:val="7D663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B34718"/>
    <w:multiLevelType w:val="hybridMultilevel"/>
    <w:tmpl w:val="AA9C9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C47792"/>
    <w:multiLevelType w:val="hybridMultilevel"/>
    <w:tmpl w:val="EF8A2968"/>
    <w:lvl w:ilvl="0" w:tplc="A238D15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D86052"/>
    <w:multiLevelType w:val="hybridMultilevel"/>
    <w:tmpl w:val="00E8F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31858"/>
    <w:multiLevelType w:val="hybridMultilevel"/>
    <w:tmpl w:val="E00A975A"/>
    <w:lvl w:ilvl="0" w:tplc="5C4EA4E2">
      <w:start w:val="1"/>
      <w:numFmt w:val="bullet"/>
      <w:pStyle w:val="ListBullet2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E0C23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9AA22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9C5E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12B6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33D4C2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8062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64059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3B2454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061E45"/>
    <w:multiLevelType w:val="hybridMultilevel"/>
    <w:tmpl w:val="F5F8E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B22ED2"/>
    <w:multiLevelType w:val="hybridMultilevel"/>
    <w:tmpl w:val="5CE41E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36"/>
  </w:num>
  <w:num w:numId="4">
    <w:abstractNumId w:val="8"/>
  </w:num>
  <w:num w:numId="5">
    <w:abstractNumId w:val="36"/>
  </w:num>
  <w:num w:numId="6">
    <w:abstractNumId w:val="36"/>
  </w:num>
  <w:num w:numId="7">
    <w:abstractNumId w:val="36"/>
  </w:num>
  <w:num w:numId="8">
    <w:abstractNumId w:val="8"/>
  </w:num>
  <w:num w:numId="9">
    <w:abstractNumId w:val="31"/>
  </w:num>
  <w:num w:numId="10">
    <w:abstractNumId w:val="5"/>
  </w:num>
  <w:num w:numId="11">
    <w:abstractNumId w:val="18"/>
  </w:num>
  <w:num w:numId="12">
    <w:abstractNumId w:val="23"/>
  </w:num>
  <w:num w:numId="13">
    <w:abstractNumId w:val="17"/>
  </w:num>
  <w:num w:numId="14">
    <w:abstractNumId w:val="27"/>
  </w:num>
  <w:num w:numId="15">
    <w:abstractNumId w:val="34"/>
  </w:num>
  <w:num w:numId="16">
    <w:abstractNumId w:val="12"/>
  </w:num>
  <w:num w:numId="17">
    <w:abstractNumId w:val="19"/>
  </w:num>
  <w:num w:numId="18">
    <w:abstractNumId w:val="6"/>
  </w:num>
  <w:num w:numId="19">
    <w:abstractNumId w:val="29"/>
  </w:num>
  <w:num w:numId="20">
    <w:abstractNumId w:val="4"/>
  </w:num>
  <w:num w:numId="21">
    <w:abstractNumId w:val="0"/>
  </w:num>
  <w:num w:numId="22">
    <w:abstractNumId w:val="28"/>
  </w:num>
  <w:num w:numId="23">
    <w:abstractNumId w:val="20"/>
  </w:num>
  <w:num w:numId="24">
    <w:abstractNumId w:val="15"/>
  </w:num>
  <w:num w:numId="25">
    <w:abstractNumId w:val="3"/>
  </w:num>
  <w:num w:numId="26">
    <w:abstractNumId w:val="25"/>
  </w:num>
  <w:num w:numId="27">
    <w:abstractNumId w:val="24"/>
  </w:num>
  <w:num w:numId="28">
    <w:abstractNumId w:val="30"/>
  </w:num>
  <w:num w:numId="29">
    <w:abstractNumId w:val="22"/>
  </w:num>
  <w:num w:numId="30">
    <w:abstractNumId w:val="26"/>
  </w:num>
  <w:num w:numId="31">
    <w:abstractNumId w:val="16"/>
  </w:num>
  <w:num w:numId="32">
    <w:abstractNumId w:val="7"/>
  </w:num>
  <w:num w:numId="33">
    <w:abstractNumId w:val="33"/>
  </w:num>
  <w:num w:numId="34">
    <w:abstractNumId w:val="11"/>
  </w:num>
  <w:num w:numId="35">
    <w:abstractNumId w:val="13"/>
  </w:num>
  <w:num w:numId="36">
    <w:abstractNumId w:val="9"/>
  </w:num>
  <w:num w:numId="37">
    <w:abstractNumId w:val="2"/>
  </w:num>
  <w:num w:numId="38">
    <w:abstractNumId w:val="32"/>
  </w:num>
  <w:num w:numId="39">
    <w:abstractNumId w:val="37"/>
  </w:num>
  <w:num w:numId="40">
    <w:abstractNumId w:val="38"/>
  </w:num>
  <w:num w:numId="41">
    <w:abstractNumId w:val="35"/>
  </w:num>
  <w:num w:numId="42">
    <w:abstractNumId w:val="14"/>
  </w:num>
  <w:num w:numId="43">
    <w:abstractNumId w:val="1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lreadyRun" w:val="Yes"/>
    <w:docVar w:name="Author1" w:val="Robert de Groot, Analice Sowel, and Al Ribes"/>
    <w:docVar w:name="Chapter Title Style Name" w:val="Heading 1"/>
    <w:docVar w:name="CompanyName" w:val="Dow"/>
    <w:docVar w:name="DocName" w:val="Chemistry and Sports"/>
    <w:docVar w:name="ExampleLabel" w:val="Example"/>
    <w:docVar w:name="InfoMapVersion" w:val="V4.02"/>
    <w:docVar w:name="LastNote" w:val="2"/>
    <w:docVar w:name="Map Title Style Name" w:val="Heading 3"/>
    <w:docVar w:name="Misc" w:val="Chemistry and Sports"/>
    <w:docVar w:name="NoteLabel" w:val="Note"/>
    <w:docVar w:name="Options" w:val="120101100"/>
    <w:docVar w:name="Section Title Style Name" w:val="Heading 2"/>
    <w:docVar w:name="SetLanguage" w:val="English"/>
    <w:docVar w:name="StateOvertype" w:val="0"/>
    <w:docVar w:name="StateReplace" w:val="1"/>
    <w:docVar w:name="SubLabelOps" w:val="00"/>
    <w:docVar w:name="WarningLabel" w:val="Warning"/>
  </w:docVars>
  <w:rsids>
    <w:rsidRoot w:val="00570C78"/>
    <w:rsid w:val="00025504"/>
    <w:rsid w:val="001160AC"/>
    <w:rsid w:val="001413B3"/>
    <w:rsid w:val="001E2643"/>
    <w:rsid w:val="002404EB"/>
    <w:rsid w:val="0025220D"/>
    <w:rsid w:val="00284135"/>
    <w:rsid w:val="00296A2A"/>
    <w:rsid w:val="002C24CC"/>
    <w:rsid w:val="00301987"/>
    <w:rsid w:val="00387CEE"/>
    <w:rsid w:val="003A7BF8"/>
    <w:rsid w:val="00430F61"/>
    <w:rsid w:val="00455132"/>
    <w:rsid w:val="00472D30"/>
    <w:rsid w:val="004739B6"/>
    <w:rsid w:val="00474D19"/>
    <w:rsid w:val="00495CAD"/>
    <w:rsid w:val="004D008A"/>
    <w:rsid w:val="004D6E1E"/>
    <w:rsid w:val="0051136C"/>
    <w:rsid w:val="00525B46"/>
    <w:rsid w:val="00526149"/>
    <w:rsid w:val="00570C78"/>
    <w:rsid w:val="00634816"/>
    <w:rsid w:val="0068760F"/>
    <w:rsid w:val="006911E4"/>
    <w:rsid w:val="006A096C"/>
    <w:rsid w:val="007019B4"/>
    <w:rsid w:val="00726DF9"/>
    <w:rsid w:val="00770924"/>
    <w:rsid w:val="00782997"/>
    <w:rsid w:val="007F6445"/>
    <w:rsid w:val="008240ED"/>
    <w:rsid w:val="00844CC7"/>
    <w:rsid w:val="00855F67"/>
    <w:rsid w:val="00870BB6"/>
    <w:rsid w:val="008C08A8"/>
    <w:rsid w:val="008C0C76"/>
    <w:rsid w:val="00977209"/>
    <w:rsid w:val="009A64A6"/>
    <w:rsid w:val="009C5C4E"/>
    <w:rsid w:val="00AB1A1C"/>
    <w:rsid w:val="00B764AA"/>
    <w:rsid w:val="00C73CC2"/>
    <w:rsid w:val="00D268F6"/>
    <w:rsid w:val="00D43406"/>
    <w:rsid w:val="00D76BA7"/>
    <w:rsid w:val="00E17A9C"/>
    <w:rsid w:val="00E52545"/>
    <w:rsid w:val="00E86F3F"/>
    <w:rsid w:val="00ED587C"/>
    <w:rsid w:val="00F117E9"/>
    <w:rsid w:val="00F92C82"/>
    <w:rsid w:val="00FC25AD"/>
    <w:rsid w:val="00FC5BD8"/>
    <w:rsid w:val="00FE2B33"/>
    <w:rsid w:val="00FE3CA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4E2762"/>
  <w15:docId w15:val="{C248A2B5-8EEF-1546-B4B7-48A569491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Heading3"/>
    <w:qFormat/>
    <w:pPr>
      <w:keepNext/>
      <w:spacing w:after="240"/>
      <w:jc w:val="center"/>
      <w:outlineLvl w:val="0"/>
    </w:pPr>
    <w:rPr>
      <w:rFonts w:ascii="Arial" w:hAnsi="Arial"/>
      <w:b/>
      <w:kern w:val="28"/>
      <w:sz w:val="32"/>
    </w:rPr>
  </w:style>
  <w:style w:type="paragraph" w:styleId="Heading2">
    <w:name w:val="heading 2"/>
    <w:basedOn w:val="Heading1"/>
    <w:next w:val="Heading3"/>
    <w:qFormat/>
    <w:pPr>
      <w:outlineLvl w:val="1"/>
    </w:pPr>
  </w:style>
  <w:style w:type="paragraph" w:styleId="Heading3">
    <w:name w:val="heading 3"/>
    <w:basedOn w:val="Normal"/>
    <w:next w:val="On-lineblocklabel"/>
    <w:qFormat/>
    <w:pPr>
      <w:keepNext/>
      <w:spacing w:after="240"/>
      <w:outlineLvl w:val="2"/>
    </w:pPr>
    <w:rPr>
      <w:rFonts w:ascii="Arial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ignature">
    <w:name w:val="Signature"/>
    <w:basedOn w:val="Normal"/>
    <w:pPr>
      <w:ind w:left="4320"/>
    </w:pPr>
    <w:rPr>
      <w:sz w:val="22"/>
    </w:rPr>
  </w:style>
  <w:style w:type="paragraph" w:styleId="Subtitle">
    <w:name w:val="Subtitle"/>
    <w:basedOn w:val="Normal"/>
    <w:qFormat/>
    <w:pPr>
      <w:spacing w:after="60"/>
      <w:jc w:val="center"/>
    </w:pPr>
    <w:rPr>
      <w:rFonts w:ascii="Arial" w:hAnsi="Arial"/>
      <w:sz w:val="24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rFonts w:ascii="Arial" w:hAnsi="Arial"/>
      <w:sz w:val="18"/>
    </w:rPr>
  </w:style>
  <w:style w:type="paragraph" w:customStyle="1" w:styleId="BlockText1">
    <w:name w:val="Block Text1"/>
    <w:basedOn w:val="Normal"/>
    <w:pPr>
      <w:spacing w:before="100" w:after="100"/>
    </w:pPr>
    <w:rPr>
      <w:sz w:val="22"/>
    </w:rPr>
  </w:style>
  <w:style w:type="paragraph" w:customStyle="1" w:styleId="TableHead">
    <w:name w:val="Table Head"/>
    <w:basedOn w:val="Normal"/>
    <w:pPr>
      <w:spacing w:before="80" w:after="80"/>
      <w:jc w:val="center"/>
    </w:pPr>
    <w:rPr>
      <w:b/>
      <w:sz w:val="22"/>
    </w:rPr>
  </w:style>
  <w:style w:type="paragraph" w:customStyle="1" w:styleId="Blocklabel">
    <w:name w:val="Block label"/>
    <w:basedOn w:val="Normal"/>
    <w:pPr>
      <w:spacing w:before="100"/>
    </w:pPr>
    <w:rPr>
      <w:b/>
      <w:sz w:val="22"/>
    </w:rPr>
  </w:style>
  <w:style w:type="paragraph" w:customStyle="1" w:styleId="Blocklabelcont">
    <w:name w:val="Block label cont"/>
    <w:basedOn w:val="Blocklabel"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Arial" w:hAnsi="Arial"/>
      <w:sz w:val="18"/>
    </w:rPr>
  </w:style>
  <w:style w:type="paragraph" w:customStyle="1" w:styleId="MapCont">
    <w:name w:val="MapCont"/>
    <w:basedOn w:val="Normal"/>
    <w:pPr>
      <w:spacing w:after="240"/>
    </w:pPr>
    <w:rPr>
      <w:rFonts w:ascii="Arial" w:hAnsi="Arial"/>
      <w:b/>
      <w:sz w:val="32"/>
    </w:rPr>
  </w:style>
  <w:style w:type="paragraph" w:customStyle="1" w:styleId="Tablecount">
    <w:name w:val="Table count"/>
    <w:basedOn w:val="Normal"/>
    <w:pPr>
      <w:spacing w:before="80" w:after="80"/>
      <w:jc w:val="center"/>
    </w:pPr>
    <w:rPr>
      <w:sz w:val="22"/>
    </w:rPr>
  </w:style>
  <w:style w:type="paragraph" w:customStyle="1" w:styleId="On-lineblocklabel">
    <w:name w:val="On-line block label"/>
    <w:basedOn w:val="On-lineblocktext"/>
    <w:next w:val="On-lineblocktext"/>
    <w:pPr>
      <w:spacing w:before="200"/>
      <w:ind w:left="0"/>
    </w:pPr>
    <w:rPr>
      <w:b/>
    </w:rPr>
  </w:style>
  <w:style w:type="paragraph" w:customStyle="1" w:styleId="Tabletext">
    <w:name w:val="Table text"/>
    <w:basedOn w:val="Tablecount"/>
    <w:pPr>
      <w:jc w:val="left"/>
    </w:pPr>
  </w:style>
  <w:style w:type="paragraph" w:customStyle="1" w:styleId="TableHeadFTHEN">
    <w:name w:val="Table Head ((F/THEN)"/>
    <w:basedOn w:val="TableHead"/>
    <w:pPr>
      <w:jc w:val="left"/>
    </w:pPr>
  </w:style>
  <w:style w:type="paragraph" w:customStyle="1" w:styleId="Object">
    <w:name w:val="Object"/>
    <w:basedOn w:val="BlockText1"/>
    <w:pPr>
      <w:jc w:val="center"/>
    </w:pPr>
  </w:style>
  <w:style w:type="paragraph" w:customStyle="1" w:styleId="On-lineblocktext">
    <w:name w:val="On-line block text"/>
    <w:basedOn w:val="BlockText1"/>
    <w:pPr>
      <w:ind w:left="1080"/>
    </w:pPr>
  </w:style>
  <w:style w:type="paragraph" w:styleId="ListBullet">
    <w:name w:val="List Bullet"/>
    <w:basedOn w:val="Normal"/>
    <w:pPr>
      <w:numPr>
        <w:numId w:val="8"/>
      </w:numPr>
    </w:pPr>
    <w:rPr>
      <w:sz w:val="22"/>
    </w:rPr>
  </w:style>
  <w:style w:type="paragraph" w:styleId="ListBullet2">
    <w:name w:val="List Bullet 2"/>
    <w:basedOn w:val="Normal"/>
    <w:pPr>
      <w:numPr>
        <w:numId w:val="7"/>
      </w:numPr>
    </w:pPr>
    <w:rPr>
      <w:sz w:val="22"/>
    </w:rPr>
  </w:style>
  <w:style w:type="paragraph" w:styleId="ListNumber">
    <w:name w:val="List Number"/>
    <w:basedOn w:val="Normal"/>
    <w:pPr>
      <w:ind w:left="360" w:hanging="360"/>
    </w:pPr>
    <w:rPr>
      <w:sz w:val="22"/>
    </w:rPr>
  </w:style>
  <w:style w:type="paragraph" w:styleId="ListNumber2">
    <w:name w:val="List Number 2"/>
    <w:basedOn w:val="Normal"/>
    <w:pPr>
      <w:ind w:left="720" w:hanging="360"/>
    </w:pPr>
    <w:rPr>
      <w:sz w:val="22"/>
    </w:rPr>
  </w:style>
  <w:style w:type="paragraph" w:customStyle="1" w:styleId="On-linelistbullet">
    <w:name w:val="On-line list bullet"/>
    <w:basedOn w:val="ListBullet"/>
    <w:pPr>
      <w:ind w:left="1440"/>
    </w:pPr>
  </w:style>
  <w:style w:type="paragraph" w:customStyle="1" w:styleId="On-linelistbullet2">
    <w:name w:val="On-line list bullet 2"/>
    <w:basedOn w:val="On-linelistbullet"/>
    <w:pPr>
      <w:ind w:left="1800"/>
    </w:pPr>
  </w:style>
  <w:style w:type="paragraph" w:customStyle="1" w:styleId="On-linelistnumber">
    <w:name w:val="On-line list number"/>
    <w:basedOn w:val="On-linelistbullet"/>
  </w:style>
  <w:style w:type="paragraph" w:customStyle="1" w:styleId="On-linelistnumber2">
    <w:name w:val="On-line list number 2"/>
    <w:basedOn w:val="On-linelistnumber"/>
    <w:pPr>
      <w:ind w:left="1800"/>
    </w:pPr>
  </w:style>
  <w:style w:type="paragraph" w:customStyle="1" w:styleId="Overviewtitle">
    <w:name w:val="Overview title"/>
    <w:basedOn w:val="Heading1"/>
    <w:pPr>
      <w:outlineLvl w:val="9"/>
    </w:pPr>
  </w:style>
  <w:style w:type="paragraph" w:customStyle="1" w:styleId="Note">
    <w:name w:val="Note:"/>
    <w:basedOn w:val="BlockText1"/>
  </w:style>
  <w:style w:type="paragraph" w:customStyle="1" w:styleId="Pageleftblank">
    <w:name w:val="Page left blank"/>
    <w:basedOn w:val="BlockText1"/>
    <w:pPr>
      <w:spacing w:before="5040"/>
      <w:jc w:val="center"/>
    </w:pPr>
    <w:rPr>
      <w:i/>
    </w:rPr>
  </w:style>
  <w:style w:type="paragraph" w:customStyle="1" w:styleId="Picture">
    <w:name w:val="Picture"/>
    <w:basedOn w:val="Object"/>
  </w:style>
  <w:style w:type="paragraph" w:customStyle="1" w:styleId="Screen">
    <w:name w:val="Screen"/>
    <w:basedOn w:val="Normal"/>
    <w:pPr>
      <w:pBdr>
        <w:top w:val="single" w:sz="18" w:space="1" w:color="auto"/>
        <w:left w:val="single" w:sz="18" w:space="1" w:color="auto"/>
        <w:bottom w:val="single" w:sz="18" w:space="1" w:color="auto"/>
        <w:right w:val="single" w:sz="18" w:space="1" w:color="auto"/>
      </w:pBdr>
      <w:ind w:left="2016" w:right="144"/>
    </w:pPr>
    <w:rPr>
      <w:rFonts w:ascii="Courier New" w:hAnsi="Courier New"/>
      <w:sz w:val="15"/>
    </w:rPr>
  </w:style>
  <w:style w:type="paragraph" w:customStyle="1" w:styleId="ReportDump">
    <w:name w:val="Report Dump"/>
    <w:basedOn w:val="Normal"/>
    <w:pPr>
      <w:pBdr>
        <w:top w:val="single" w:sz="18" w:space="1" w:color="auto"/>
        <w:left w:val="single" w:sz="18" w:space="1" w:color="auto"/>
        <w:bottom w:val="single" w:sz="18" w:space="1" w:color="auto"/>
        <w:right w:val="single" w:sz="18" w:space="1" w:color="auto"/>
      </w:pBdr>
      <w:ind w:left="1800" w:right="72"/>
    </w:pPr>
    <w:rPr>
      <w:rFonts w:ascii="Courier New" w:hAnsi="Courier New"/>
      <w:sz w:val="9"/>
    </w:rPr>
  </w:style>
  <w:style w:type="paragraph" w:styleId="TOC1">
    <w:name w:val="toc 1"/>
    <w:basedOn w:val="Normal"/>
    <w:next w:val="Normal"/>
    <w:semiHidden/>
    <w:pPr>
      <w:tabs>
        <w:tab w:val="left" w:pos="1620"/>
        <w:tab w:val="right" w:pos="9648"/>
        <w:tab w:val="right" w:leader="dot" w:pos="9720"/>
      </w:tabs>
      <w:spacing w:before="120" w:after="120"/>
    </w:pPr>
    <w:rPr>
      <w:rFonts w:ascii="Arial" w:hAnsi="Arial"/>
      <w:b/>
      <w:sz w:val="28"/>
    </w:rPr>
  </w:style>
  <w:style w:type="paragraph" w:styleId="TOC2">
    <w:name w:val="toc 2"/>
    <w:basedOn w:val="Normal"/>
    <w:next w:val="Normal"/>
    <w:semiHidden/>
    <w:pPr>
      <w:tabs>
        <w:tab w:val="left" w:pos="3420"/>
        <w:tab w:val="right" w:pos="9648"/>
        <w:tab w:val="right" w:leader="dot" w:pos="9720"/>
      </w:tabs>
      <w:spacing w:before="120" w:after="120"/>
      <w:ind w:left="2016"/>
    </w:pPr>
    <w:rPr>
      <w:rFonts w:ascii="Arial" w:hAnsi="Arial"/>
      <w:sz w:val="28"/>
    </w:rPr>
  </w:style>
  <w:style w:type="paragraph" w:styleId="TOC3">
    <w:name w:val="toc 3"/>
    <w:basedOn w:val="Normal"/>
    <w:next w:val="Normal"/>
    <w:semiHidden/>
    <w:pPr>
      <w:tabs>
        <w:tab w:val="right" w:leader="dot" w:pos="9648"/>
        <w:tab w:val="right" w:leader="dot" w:pos="9720"/>
      </w:tabs>
      <w:ind w:left="2016"/>
    </w:pPr>
    <w:rPr>
      <w:sz w:val="22"/>
    </w:rPr>
  </w:style>
  <w:style w:type="paragraph" w:customStyle="1" w:styleId="HandlingCode">
    <w:name w:val="Handling Code"/>
    <w:basedOn w:val="Footer"/>
    <w:pPr>
      <w:jc w:val="center"/>
    </w:pPr>
    <w:rPr>
      <w:rFonts w:ascii="Times New Roman" w:hAnsi="Times New Roman"/>
      <w:i/>
    </w:rPr>
  </w:style>
  <w:style w:type="character" w:styleId="Hyperlink">
    <w:name w:val="Hyperlink"/>
    <w:basedOn w:val="DefaultParagraphFont"/>
    <w:rsid w:val="003F3E0E"/>
    <w:rPr>
      <w:color w:val="0000FF"/>
      <w:u w:val="single"/>
    </w:rPr>
  </w:style>
  <w:style w:type="paragraph" w:customStyle="1" w:styleId="Tableautocount">
    <w:name w:val="Table auto count"/>
    <w:basedOn w:val="Tablecount"/>
  </w:style>
  <w:style w:type="paragraph" w:customStyle="1" w:styleId="HiddenInst">
    <w:name w:val="Hidden Inst"/>
    <w:basedOn w:val="BlockText1"/>
    <w:rPr>
      <w:i/>
      <w:vanish/>
      <w:color w:val="000080"/>
    </w:rPr>
  </w:style>
  <w:style w:type="paragraph" w:customStyle="1" w:styleId="ContinuedStatement">
    <w:name w:val="ContinuedStatement"/>
    <w:basedOn w:val="Blocklabelcont"/>
    <w:pPr>
      <w:spacing w:before="0"/>
    </w:pPr>
    <w:rPr>
      <w:b w:val="0"/>
    </w:rPr>
  </w:style>
  <w:style w:type="paragraph" w:customStyle="1" w:styleId="ContinuedOnNextPage">
    <w:name w:val="ContinuedOnNextPage"/>
    <w:basedOn w:val="Normal"/>
    <w:pPr>
      <w:jc w:val="right"/>
    </w:pPr>
    <w:rPr>
      <w:i/>
      <w:sz w:val="22"/>
    </w:rPr>
  </w:style>
  <w:style w:type="paragraph" w:styleId="BalloonText">
    <w:name w:val="Balloon Text"/>
    <w:basedOn w:val="Normal"/>
    <w:semiHidden/>
    <w:rsid w:val="00410350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semiHidden/>
    <w:rsid w:val="00410350"/>
    <w:rPr>
      <w:sz w:val="18"/>
    </w:rPr>
  </w:style>
  <w:style w:type="paragraph" w:styleId="CommentText">
    <w:name w:val="annotation text"/>
    <w:basedOn w:val="Normal"/>
    <w:semiHidden/>
    <w:rsid w:val="00410350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410350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8C0C76"/>
    <w:pPr>
      <w:ind w:left="720"/>
      <w:contextualSpacing/>
    </w:pPr>
  </w:style>
  <w:style w:type="character" w:styleId="FollowedHyperlink">
    <w:name w:val="FollowedHyperlink"/>
    <w:basedOn w:val="DefaultParagraphFont"/>
    <w:rsid w:val="007F644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0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Program%20Files\Microsoft%20Office\Templates\InfoMa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CFA37-799E-3044-9FA7-CC16BC4AE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Files\Microsoft Office\Templates\InfoMap.dot</Template>
  <TotalTime>34</TotalTime>
  <Pages>2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2010 Theme Planning Document</vt:lpstr>
    </vt:vector>
  </TitlesOfParts>
  <Company>ACS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 Theme Planning Document</dc:title>
  <dc:subject>National Chemistry Week</dc:subject>
  <dc:creator>d_horwitz@acs.org</dc:creator>
  <cp:lastModifiedBy>Stepan, Lori Ruth</cp:lastModifiedBy>
  <cp:revision>9</cp:revision>
  <cp:lastPrinted>2013-07-19T18:32:00Z</cp:lastPrinted>
  <dcterms:created xsi:type="dcterms:W3CDTF">2019-08-24T14:09:00Z</dcterms:created>
  <dcterms:modified xsi:type="dcterms:W3CDTF">2019-08-25T19:20:00Z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_Steward">
    <vt:lpwstr>Ribes A u245613</vt:lpwstr>
  </property>
  <property fmtid="{D5CDD505-2E9C-101B-9397-08002B2CF9AE}" pid="3" name="Proprietary_Classification">
    <vt:lpwstr>DOW RESTRICTED - For internal use only</vt:lpwstr>
  </property>
  <property fmtid="{D5CDD505-2E9C-101B-9397-08002B2CF9AE}" pid="4" name="Retention_Period">
    <vt:lpwstr/>
  </property>
  <property fmtid="{D5CDD505-2E9C-101B-9397-08002B2CF9AE}" pid="5" name="Retention_Period_Start_Date">
    <vt:lpwstr/>
  </property>
  <property fmtid="{D5CDD505-2E9C-101B-9397-08002B2CF9AE}" pid="6" name="Retention_Period_Trigger">
    <vt:lpwstr>Until Superseded</vt:lpwstr>
  </property>
  <property fmtid="{D5CDD505-2E9C-101B-9397-08002B2CF9AE}" pid="7" name="Reason_Document_Frozen">
    <vt:lpwstr/>
  </property>
  <property fmtid="{D5CDD505-2E9C-101B-9397-08002B2CF9AE}" pid="8" name="Expiration_Date">
    <vt:lpwstr>01/01/4501</vt:lpwstr>
  </property>
  <property fmtid="{D5CDD505-2E9C-101B-9397-08002B2CF9AE}" pid="9" name="_DocHome">
    <vt:i4>912707492</vt:i4>
  </property>
</Properties>
</file>